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956652">
        <w:trPr>
          <w:trHeight w:val="991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bookmarkStart w:id="0" w:name="_GoBack"/>
          <w:bookmarkEnd w:id="0"/>
          <w:p w14:paraId="4A36DB74" w14:textId="76D9A721" w:rsidR="00AD6E6B" w:rsidRPr="0063560D" w:rsidRDefault="007F3C10" w:rsidP="001E63D2">
            <w:pPr>
              <w:rPr>
                <w:color w:val="4F81BD" w:themeColor="accent1"/>
              </w:rPr>
            </w:pPr>
            <w:r w:rsidRPr="007F3C10">
              <w:rPr>
                <w:noProof/>
                <w:color w:val="4F81BD" w:themeColor="accen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4A36DB7A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4A36DB77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4A36DB78" w14:textId="087979F9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11-06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F213D2">
                  <w:rPr>
                    <w:color w:val="4F81BD" w:themeColor="accent1"/>
                  </w:rPr>
                  <w:t>November 6, 2018</w:t>
                </w:r>
              </w:sdtContent>
            </w:sdt>
          </w:p>
          <w:p w14:paraId="4A36DB79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p w14:paraId="7B119314" w14:textId="77777777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Mandy Harvey</w:t>
            </w:r>
          </w:p>
          <w:p w14:paraId="6C445EAC" w14:textId="7CB3942C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Ballamilghyn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Villa</w:t>
            </w:r>
          </w:p>
          <w:p w14:paraId="15F0E8CB" w14:textId="43A387FF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Baldoon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Road</w:t>
            </w:r>
          </w:p>
          <w:p w14:paraId="0FC1B09F" w14:textId="63D4CBFD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7F3C10">
              <w:rPr>
                <w:b/>
                <w:color w:val="4F81BD" w:themeColor="accent1"/>
                <w:sz w:val="24"/>
              </w:rPr>
              <w:t>Laxey</w:t>
            </w:r>
            <w:r w:rsidR="007F3C10" w:rsidRPr="007F3C10">
              <w:rPr>
                <w:b/>
                <w:color w:val="4F81BD" w:themeColor="accent1"/>
                <w:sz w:val="24"/>
              </w:rPr>
              <w:t xml:space="preserve"> IM4 7NA</w:t>
            </w: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4A36DB91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956652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77777777" w:rsidR="00F23482" w:rsidRPr="0063560D" w:rsidRDefault="00167B6A" w:rsidP="00F432C7">
            <w:pPr>
              <w:rPr>
                <w:color w:val="4F81BD" w:themeColor="accent1"/>
              </w:rPr>
            </w:pPr>
            <w:r w:rsidRPr="00956652">
              <w:rPr>
                <w:color w:val="4F81BD" w:themeColor="accent1"/>
                <w:sz w:val="28"/>
              </w:rPr>
              <w:t>Snuggles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7857EE38" w:rsidR="00F23482" w:rsidRPr="00956652" w:rsidRDefault="00F213D2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October</w:t>
            </w:r>
            <w:r w:rsidR="00167B6A" w:rsidRPr="00956652">
              <w:rPr>
                <w:color w:val="4F81BD" w:themeColor="accent1"/>
                <w:sz w:val="22"/>
              </w:rPr>
              <w:t xml:space="preserve">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45F2DA92" w:rsidR="00F23482" w:rsidRPr="00956652" w:rsidRDefault="00956652" w:rsidP="00F213D2">
            <w:pPr>
              <w:rPr>
                <w:color w:val="4F81BD" w:themeColor="accent1"/>
                <w:sz w:val="22"/>
              </w:rPr>
            </w:pPr>
            <w:r w:rsidRPr="00956652">
              <w:rPr>
                <w:color w:val="4F81BD" w:themeColor="accent1"/>
                <w:sz w:val="22"/>
              </w:rPr>
              <w:t>8268</w:t>
            </w:r>
            <w:r w:rsidR="00F213D2">
              <w:rPr>
                <w:color w:val="4F81BD" w:themeColor="accent1"/>
                <w:sz w:val="22"/>
              </w:rPr>
              <w:t>47</w:t>
            </w:r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4A36DB9A" w14:textId="77777777" w:rsidTr="0095665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4A36DB9E" w14:textId="77777777" w:rsidTr="0095665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B" w14:textId="77777777" w:rsidR="00F23482" w:rsidRPr="00956652" w:rsidRDefault="00167B6A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C" w14:textId="394C1B89" w:rsidR="00F23482" w:rsidRPr="00956652" w:rsidRDefault="00F213D2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Mittens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9D" w14:textId="024403FB" w:rsidR="00F23482" w:rsidRPr="00956652" w:rsidRDefault="00167B6A" w:rsidP="00F213D2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</w:t>
            </w:r>
            <w:r w:rsidR="00F213D2">
              <w:rPr>
                <w:color w:val="4F81BD" w:themeColor="accent1"/>
                <w:sz w:val="20"/>
              </w:rPr>
              <w:t>15.00</w:t>
            </w:r>
          </w:p>
        </w:tc>
      </w:tr>
      <w:tr w:rsidR="00956652" w:rsidRPr="0063560D" w14:paraId="4A36DBCA" w14:textId="77777777" w:rsidTr="009407B8">
        <w:trPr>
          <w:cantSplit/>
          <w:trHeight w:val="216"/>
        </w:trPr>
        <w:tc>
          <w:tcPr>
            <w:tcW w:w="6636" w:type="dxa"/>
            <w:gridSpan w:val="2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4A36DBC8" w14:textId="16640DAD" w:rsidR="00956652" w:rsidRPr="00956652" w:rsidRDefault="00956652" w:rsidP="007F3C10">
            <w:pPr>
              <w:jc w:val="righ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Total</w:t>
            </w:r>
          </w:p>
        </w:tc>
        <w:tc>
          <w:tcPr>
            <w:tcW w:w="1843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C9" w14:textId="0F4BBAA6" w:rsidR="00956652" w:rsidRPr="00956652" w:rsidRDefault="00956652" w:rsidP="00F213D2">
            <w:pPr>
              <w:pStyle w:val="Right-alignedtext"/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£</w:t>
            </w:r>
            <w:r w:rsidR="00F213D2">
              <w:rPr>
                <w:color w:val="4F81BD" w:themeColor="accent1"/>
                <w:sz w:val="20"/>
              </w:rPr>
              <w:t>15.00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2F06B1FB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  <w:r w:rsidR="007F3C10">
        <w:rPr>
          <w:b/>
          <w:color w:val="4F81BD" w:themeColor="accent1"/>
          <w:sz w:val="20"/>
        </w:rPr>
        <w:t>826847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A6EF3"/>
    <w:rsid w:val="004F202D"/>
    <w:rsid w:val="005209B5"/>
    <w:rsid w:val="00521569"/>
    <w:rsid w:val="00585539"/>
    <w:rsid w:val="005865E7"/>
    <w:rsid w:val="0063560D"/>
    <w:rsid w:val="0064421B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5123C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13D2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B44E17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Snuggles</Supplier>
    <Date_x0020_Stamp xmlns="af4025bd-eda9-4d6d-bcbe-7de91e238b29">2018-11-06T00:00:00+00:00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65EBEF25-3F03-4C5D-BC12-AD344EE74A0B}"/>
</file>

<file path=customXml/itemProps2.xml><?xml version="1.0" encoding="utf-8"?>
<ds:datastoreItem xmlns:ds="http://schemas.openxmlformats.org/officeDocument/2006/customXml" ds:itemID="{2BD706E7-36DE-410D-B0B8-E9019A6A73DC}"/>
</file>

<file path=customXml/itemProps3.xml><?xml version="1.0" encoding="utf-8"?>
<ds:datastoreItem xmlns:ds="http://schemas.openxmlformats.org/officeDocument/2006/customXml" ds:itemID="{BD5C7663-4FEA-475B-B0DA-C30333962F2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2</TotalTime>
  <Pages>1</Pages>
  <Words>91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Cushions</dc:subject>
  <dc:creator>Ruth Eastham</dc:creator>
  <cp:lastModifiedBy>Ruth Donnelly</cp:lastModifiedBy>
  <cp:revision>3</cp:revision>
  <cp:lastPrinted>2018-09-04T16:03:00Z</cp:lastPrinted>
  <dcterms:created xsi:type="dcterms:W3CDTF">2018-11-06T14:41:00Z</dcterms:created>
  <dcterms:modified xsi:type="dcterms:W3CDTF">2018-11-06T14:43:00Z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